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8D" w:rsidRDefault="0087458D" w:rsidP="00AC72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Согласие родителя (законного представителя) </w:t>
      </w:r>
    </w:p>
    <w:p w:rsidR="0087458D" w:rsidRDefault="0087458D" w:rsidP="00AC72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несовершеннолетнего на фото и видеосъемку для дистанционного участия </w:t>
      </w:r>
    </w:p>
    <w:p w:rsidR="0087458D" w:rsidRDefault="0087458D" w:rsidP="00AC72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7458D" w:rsidRPr="00AC7230" w:rsidRDefault="0087458D" w:rsidP="00AC72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7458D" w:rsidRDefault="0087458D" w:rsidP="00AC72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7230">
        <w:rPr>
          <w:rFonts w:ascii="Times New Roman" w:hAnsi="Times New Roman"/>
          <w:sz w:val="28"/>
          <w:szCs w:val="28"/>
        </w:rPr>
        <w:t>Я,___________________________________________</w:t>
      </w:r>
      <w:r>
        <w:rPr>
          <w:rFonts w:ascii="Times New Roman" w:hAnsi="Times New Roman"/>
          <w:sz w:val="28"/>
          <w:szCs w:val="28"/>
        </w:rPr>
        <w:t xml:space="preserve">_____________________             </w:t>
      </w:r>
    </w:p>
    <w:p w:rsidR="0087458D" w:rsidRDefault="0087458D" w:rsidP="00AC723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Pr="00AC7230">
        <w:rPr>
          <w:rFonts w:ascii="Times New Roman" w:hAnsi="Times New Roman"/>
          <w:sz w:val="28"/>
          <w:szCs w:val="28"/>
        </w:rPr>
        <w:t xml:space="preserve">(Ф.И.О.) </w:t>
      </w:r>
    </w:p>
    <w:p w:rsidR="0087458D" w:rsidRDefault="0087458D" w:rsidP="00AC72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7230">
        <w:rPr>
          <w:rFonts w:ascii="Times New Roman" w:hAnsi="Times New Roman"/>
          <w:sz w:val="28"/>
          <w:szCs w:val="28"/>
        </w:rPr>
        <w:t xml:space="preserve">настоящим актом даю согласие на фото и видео съемку своего сына (дочери) в Муниципальном </w:t>
      </w:r>
      <w:r>
        <w:rPr>
          <w:rFonts w:ascii="Times New Roman" w:hAnsi="Times New Roman"/>
          <w:sz w:val="28"/>
          <w:szCs w:val="28"/>
        </w:rPr>
        <w:t>автономном</w:t>
      </w:r>
      <w:r w:rsidRPr="00AC7230">
        <w:rPr>
          <w:rFonts w:ascii="Times New Roman" w:hAnsi="Times New Roman"/>
          <w:sz w:val="28"/>
          <w:szCs w:val="28"/>
        </w:rPr>
        <w:t xml:space="preserve"> дошкольном образовательном учреждении детский сад </w:t>
      </w:r>
      <w:r>
        <w:rPr>
          <w:rFonts w:ascii="Times New Roman" w:hAnsi="Times New Roman"/>
          <w:sz w:val="28"/>
          <w:szCs w:val="28"/>
        </w:rPr>
        <w:t>№1 с.Кармаскалы муниципального района Кармаскалинский район Республики Башкортостан</w:t>
      </w:r>
      <w:r w:rsidRPr="00AC7230">
        <w:rPr>
          <w:rFonts w:ascii="Times New Roman" w:hAnsi="Times New Roman"/>
          <w:sz w:val="28"/>
          <w:szCs w:val="28"/>
        </w:rPr>
        <w:t>_________________________</w:t>
      </w:r>
      <w:r>
        <w:rPr>
          <w:rFonts w:ascii="Times New Roman" w:hAnsi="Times New Roman"/>
          <w:sz w:val="28"/>
          <w:szCs w:val="28"/>
        </w:rPr>
        <w:t>____________</w:t>
      </w:r>
    </w:p>
    <w:p w:rsidR="0087458D" w:rsidRDefault="0087458D" w:rsidP="00AC723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                      </w:t>
      </w:r>
    </w:p>
    <w:p w:rsidR="0087458D" w:rsidRDefault="0087458D" w:rsidP="00AC723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AC7230">
        <w:rPr>
          <w:rFonts w:ascii="Times New Roman" w:hAnsi="Times New Roman"/>
          <w:sz w:val="28"/>
          <w:szCs w:val="28"/>
        </w:rPr>
        <w:t xml:space="preserve">(Ф.И.О.) (дата рождения) </w:t>
      </w:r>
    </w:p>
    <w:p w:rsidR="0087458D" w:rsidRDefault="0087458D" w:rsidP="00AC723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AC7230">
        <w:rPr>
          <w:rFonts w:ascii="Times New Roman" w:hAnsi="Times New Roman"/>
          <w:sz w:val="28"/>
          <w:szCs w:val="28"/>
        </w:rPr>
        <w:t xml:space="preserve">Настоящее согласие предоставляется на осуществление любых действий в отношении фото и видео съемки моего сына(дочери), которые необходимы или желаемы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 с фото и видео материалами моего сына(дочери ). </w:t>
      </w:r>
    </w:p>
    <w:p w:rsidR="0087458D" w:rsidRDefault="0087458D" w:rsidP="00AC723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AC7230">
        <w:rPr>
          <w:rFonts w:ascii="Times New Roman" w:hAnsi="Times New Roman"/>
          <w:sz w:val="28"/>
          <w:szCs w:val="28"/>
        </w:rPr>
        <w:t>Данное Согласие действует до окончания срока действия договора о взаимоотношениях между М</w:t>
      </w:r>
      <w:r>
        <w:rPr>
          <w:rFonts w:ascii="Times New Roman" w:hAnsi="Times New Roman"/>
          <w:sz w:val="28"/>
          <w:szCs w:val="28"/>
        </w:rPr>
        <w:t>А</w:t>
      </w:r>
      <w:r w:rsidRPr="00AC7230">
        <w:rPr>
          <w:rFonts w:ascii="Times New Roman" w:hAnsi="Times New Roman"/>
          <w:sz w:val="28"/>
          <w:szCs w:val="28"/>
        </w:rPr>
        <w:t>ДОУ детский сад</w:t>
      </w:r>
      <w:r>
        <w:rPr>
          <w:rFonts w:ascii="Times New Roman" w:hAnsi="Times New Roman"/>
          <w:sz w:val="28"/>
          <w:szCs w:val="28"/>
        </w:rPr>
        <w:t xml:space="preserve"> № 1 с.Кармаскалы</w:t>
      </w:r>
      <w:r w:rsidRPr="00AC7230">
        <w:rPr>
          <w:rFonts w:ascii="Times New Roman" w:hAnsi="Times New Roman"/>
          <w:sz w:val="28"/>
          <w:szCs w:val="28"/>
        </w:rPr>
        <w:t xml:space="preserve"> и мною, установленных действующим законодательством РФ. </w:t>
      </w:r>
    </w:p>
    <w:p w:rsidR="0087458D" w:rsidRDefault="0087458D" w:rsidP="00AC723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AC7230">
        <w:rPr>
          <w:rFonts w:ascii="Times New Roman" w:hAnsi="Times New Roman"/>
          <w:sz w:val="28"/>
          <w:szCs w:val="28"/>
        </w:rPr>
        <w:t xml:space="preserve">Согласие может быть отозвано по моему письменному (устному) заявлению. </w:t>
      </w:r>
    </w:p>
    <w:p w:rsidR="0087458D" w:rsidRDefault="0087458D" w:rsidP="00AC723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AC7230">
        <w:rPr>
          <w:rFonts w:ascii="Times New Roman" w:hAnsi="Times New Roman"/>
          <w:sz w:val="28"/>
          <w:szCs w:val="28"/>
        </w:rPr>
        <w:t xml:space="preserve">Я, подтверждаю, что, давая такое Согласие, я действую по собственной воле и в интересах своего сына (дочери). </w:t>
      </w:r>
    </w:p>
    <w:p w:rsidR="0087458D" w:rsidRDefault="0087458D" w:rsidP="00AC72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458D" w:rsidRDefault="0087458D" w:rsidP="00AC72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7230">
        <w:rPr>
          <w:rFonts w:ascii="Times New Roman" w:hAnsi="Times New Roman"/>
          <w:sz w:val="28"/>
          <w:szCs w:val="28"/>
        </w:rPr>
        <w:t>«_</w:t>
      </w:r>
      <w:r>
        <w:rPr>
          <w:rFonts w:ascii="Times New Roman" w:hAnsi="Times New Roman"/>
          <w:sz w:val="28"/>
          <w:szCs w:val="28"/>
        </w:rPr>
        <w:t>___»___________202</w:t>
      </w:r>
      <w:r w:rsidRPr="00AC7230">
        <w:rPr>
          <w:rFonts w:ascii="Times New Roman" w:hAnsi="Times New Roman"/>
          <w:sz w:val="28"/>
          <w:szCs w:val="28"/>
        </w:rPr>
        <w:t xml:space="preserve">__г.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AC7230">
        <w:rPr>
          <w:rFonts w:ascii="Times New Roman" w:hAnsi="Times New Roman"/>
          <w:sz w:val="28"/>
          <w:szCs w:val="28"/>
        </w:rPr>
        <w:t xml:space="preserve">________________ /________________/ </w:t>
      </w:r>
    </w:p>
    <w:p w:rsidR="0087458D" w:rsidRPr="00840B57" w:rsidRDefault="0087458D" w:rsidP="00AC723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</w:rPr>
        <w:t>п</w:t>
      </w:r>
      <w:r w:rsidRPr="00840B57">
        <w:rPr>
          <w:rFonts w:ascii="Times New Roman" w:hAnsi="Times New Roman"/>
        </w:rPr>
        <w:t xml:space="preserve">одпись              </w:t>
      </w:r>
      <w:r>
        <w:rPr>
          <w:rFonts w:ascii="Times New Roman" w:hAnsi="Times New Roman"/>
        </w:rPr>
        <w:t xml:space="preserve">         </w:t>
      </w:r>
      <w:r w:rsidRPr="00840B57">
        <w:rPr>
          <w:rFonts w:ascii="Times New Roman" w:hAnsi="Times New Roman"/>
        </w:rPr>
        <w:t>расшифровка</w:t>
      </w:r>
    </w:p>
    <w:sectPr w:rsidR="0087458D" w:rsidRPr="00840B57" w:rsidSect="00754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7230"/>
    <w:rsid w:val="00195B10"/>
    <w:rsid w:val="00245DF0"/>
    <w:rsid w:val="00266A9A"/>
    <w:rsid w:val="00395B5D"/>
    <w:rsid w:val="005C0EF0"/>
    <w:rsid w:val="00633528"/>
    <w:rsid w:val="007547BD"/>
    <w:rsid w:val="00840B57"/>
    <w:rsid w:val="0087458D"/>
    <w:rsid w:val="008A4691"/>
    <w:rsid w:val="009F1F61"/>
    <w:rsid w:val="00AC7230"/>
    <w:rsid w:val="00AD3FED"/>
    <w:rsid w:val="00BA6C8C"/>
    <w:rsid w:val="00E86BA0"/>
    <w:rsid w:val="00E95689"/>
    <w:rsid w:val="00EB29E9"/>
    <w:rsid w:val="00EE2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7B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1</Pages>
  <Words>258</Words>
  <Characters>1477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fermo</dc:creator>
  <cp:keywords/>
  <dc:description/>
  <cp:lastModifiedBy>детский сад #1</cp:lastModifiedBy>
  <cp:revision>7</cp:revision>
  <dcterms:created xsi:type="dcterms:W3CDTF">2020-12-03T11:55:00Z</dcterms:created>
  <dcterms:modified xsi:type="dcterms:W3CDTF">2020-12-04T10:32:00Z</dcterms:modified>
</cp:coreProperties>
</file>